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6738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附件3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</w:p>
    <w:p w14:paraId="5E12573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60" w:beforeLines="50" w:after="160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snapToGrid w:val="0"/>
          <w:color w:val="000000"/>
          <w:spacing w:val="0"/>
          <w:kern w:val="0"/>
          <w:sz w:val="24"/>
          <w:szCs w:val="24"/>
          <w:u w:val="none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val="en-US" w:eastAsia="zh-CN"/>
        </w:rPr>
        <w:t>推荐上报省级科技企业孵化器地方现场核查情况汇总表（2026年度）</w:t>
      </w:r>
    </w:p>
    <w:tbl>
      <w:tblPr>
        <w:tblStyle w:val="9"/>
        <w:tblW w:w="2088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57"/>
        <w:gridCol w:w="2650"/>
        <w:gridCol w:w="1600"/>
        <w:gridCol w:w="1233"/>
        <w:gridCol w:w="1750"/>
        <w:gridCol w:w="1767"/>
        <w:gridCol w:w="1483"/>
        <w:gridCol w:w="1950"/>
        <w:gridCol w:w="1350"/>
        <w:gridCol w:w="1342"/>
        <w:gridCol w:w="1256"/>
        <w:gridCol w:w="1256"/>
        <w:gridCol w:w="1256"/>
        <w:gridCol w:w="1434"/>
      </w:tblGrid>
      <w:tr w14:paraId="593E33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vMerge w:val="restart"/>
            <w:shd w:val="clear" w:color="auto" w:fill="auto"/>
            <w:vAlign w:val="center"/>
          </w:tcPr>
          <w:p w14:paraId="4C2931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50" w:type="dxa"/>
            <w:vMerge w:val="restart"/>
            <w:shd w:val="clear" w:color="auto" w:fill="auto"/>
            <w:vAlign w:val="center"/>
          </w:tcPr>
          <w:p w14:paraId="03B9A7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载体名称</w:t>
            </w:r>
          </w:p>
        </w:tc>
        <w:tc>
          <w:tcPr>
            <w:tcW w:w="1600" w:type="dxa"/>
            <w:vMerge w:val="restart"/>
            <w:shd w:val="clear" w:color="auto" w:fill="auto"/>
            <w:vAlign w:val="center"/>
          </w:tcPr>
          <w:p w14:paraId="2F81F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运营主体名称</w:t>
            </w:r>
          </w:p>
        </w:tc>
        <w:tc>
          <w:tcPr>
            <w:tcW w:w="1233" w:type="dxa"/>
            <w:vMerge w:val="restart"/>
            <w:shd w:val="clear" w:color="auto" w:fill="auto"/>
            <w:vAlign w:val="center"/>
          </w:tcPr>
          <w:p w14:paraId="33AD87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所属地区</w:t>
            </w:r>
          </w:p>
        </w:tc>
        <w:tc>
          <w:tcPr>
            <w:tcW w:w="1750" w:type="dxa"/>
            <w:vMerge w:val="restart"/>
            <w:shd w:val="clear" w:color="auto" w:fill="auto"/>
            <w:vAlign w:val="center"/>
          </w:tcPr>
          <w:p w14:paraId="631A08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社会统一</w:t>
            </w:r>
          </w:p>
          <w:p w14:paraId="318583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</w:tcPr>
          <w:p w14:paraId="371BF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载体地址</w:t>
            </w:r>
          </w:p>
        </w:tc>
        <w:tc>
          <w:tcPr>
            <w:tcW w:w="3433" w:type="dxa"/>
            <w:gridSpan w:val="2"/>
            <w:shd w:val="clear" w:color="auto" w:fill="auto"/>
            <w:vAlign w:val="center"/>
          </w:tcPr>
          <w:p w14:paraId="0DB03A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载体地址与注册地是否一致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79C923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载体运营</w:t>
            </w:r>
          </w:p>
          <w:p w14:paraId="0ABF0B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情况是否</w:t>
            </w:r>
          </w:p>
          <w:p w14:paraId="51AECA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1342" w:type="dxa"/>
            <w:vMerge w:val="restart"/>
            <w:shd w:val="clear" w:color="auto" w:fill="auto"/>
            <w:vAlign w:val="center"/>
          </w:tcPr>
          <w:p w14:paraId="4EB51B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申报材料中孵化场地与实际情况</w:t>
            </w:r>
          </w:p>
          <w:p w14:paraId="70D2DD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是否一致</w:t>
            </w:r>
          </w:p>
        </w:tc>
        <w:tc>
          <w:tcPr>
            <w:tcW w:w="1256" w:type="dxa"/>
            <w:vMerge w:val="restart"/>
            <w:shd w:val="clear" w:color="auto" w:fill="auto"/>
            <w:vAlign w:val="center"/>
          </w:tcPr>
          <w:p w14:paraId="56216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申报材料中孵化资金与实际情况</w:t>
            </w:r>
          </w:p>
          <w:p w14:paraId="4D04C1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是否一致</w:t>
            </w:r>
          </w:p>
        </w:tc>
        <w:tc>
          <w:tcPr>
            <w:tcW w:w="1256" w:type="dxa"/>
            <w:vMerge w:val="restart"/>
            <w:shd w:val="clear" w:color="auto" w:fill="auto"/>
            <w:vAlign w:val="center"/>
          </w:tcPr>
          <w:p w14:paraId="36CC5A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申报材料中管理人员及导师与实际情况是否</w:t>
            </w:r>
          </w:p>
          <w:p w14:paraId="0B03A9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一致</w:t>
            </w:r>
          </w:p>
        </w:tc>
        <w:tc>
          <w:tcPr>
            <w:tcW w:w="1256" w:type="dxa"/>
            <w:vMerge w:val="restart"/>
            <w:shd w:val="clear" w:color="auto" w:fill="auto"/>
            <w:vAlign w:val="center"/>
          </w:tcPr>
          <w:p w14:paraId="25BDA2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申报材料中入驻企业</w:t>
            </w:r>
          </w:p>
          <w:p w14:paraId="52ED2B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情况与实际情况是否</w:t>
            </w:r>
          </w:p>
          <w:p w14:paraId="199F59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一致</w:t>
            </w:r>
          </w:p>
        </w:tc>
        <w:tc>
          <w:tcPr>
            <w:tcW w:w="1434" w:type="dxa"/>
            <w:vMerge w:val="restart"/>
            <w:shd w:val="clear" w:color="auto" w:fill="auto"/>
            <w:vAlign w:val="center"/>
          </w:tcPr>
          <w:p w14:paraId="6B2A2A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申报材料中提供服务</w:t>
            </w:r>
          </w:p>
          <w:p w14:paraId="55EFAF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绩效与实际情况是否</w:t>
            </w:r>
          </w:p>
          <w:p w14:paraId="5124DA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一致</w:t>
            </w:r>
          </w:p>
        </w:tc>
      </w:tr>
      <w:tr w14:paraId="04DF25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vMerge w:val="continue"/>
            <w:shd w:val="clear" w:color="auto" w:fill="auto"/>
            <w:vAlign w:val="center"/>
          </w:tcPr>
          <w:p w14:paraId="2588AB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vMerge w:val="continue"/>
            <w:shd w:val="clear" w:color="auto" w:fill="auto"/>
            <w:vAlign w:val="center"/>
          </w:tcPr>
          <w:p w14:paraId="6C9F59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vMerge w:val="continue"/>
            <w:shd w:val="clear" w:color="auto" w:fill="auto"/>
            <w:vAlign w:val="center"/>
          </w:tcPr>
          <w:p w14:paraId="00D859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vMerge w:val="continue"/>
            <w:shd w:val="clear" w:color="auto" w:fill="auto"/>
            <w:vAlign w:val="center"/>
          </w:tcPr>
          <w:p w14:paraId="54FBD4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vMerge w:val="continue"/>
            <w:shd w:val="clear" w:color="auto" w:fill="auto"/>
            <w:vAlign w:val="center"/>
          </w:tcPr>
          <w:p w14:paraId="1CDD6B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vMerge w:val="continue"/>
            <w:shd w:val="clear" w:color="auto" w:fill="auto"/>
            <w:vAlign w:val="center"/>
          </w:tcPr>
          <w:p w14:paraId="7FE488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78680D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0F5E44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如选“否”，</w:t>
            </w:r>
          </w:p>
          <w:p w14:paraId="5FFA83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请说明相关情况</w:t>
            </w:r>
          </w:p>
        </w:tc>
        <w:tc>
          <w:tcPr>
            <w:tcW w:w="1350" w:type="dxa"/>
            <w:vMerge w:val="continue"/>
            <w:shd w:val="clear" w:color="auto" w:fill="auto"/>
            <w:vAlign w:val="center"/>
          </w:tcPr>
          <w:p w14:paraId="77D111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42" w:type="dxa"/>
            <w:vMerge w:val="continue"/>
            <w:shd w:val="clear" w:color="auto" w:fill="auto"/>
            <w:vAlign w:val="center"/>
          </w:tcPr>
          <w:p w14:paraId="25D594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vMerge w:val="continue"/>
            <w:shd w:val="clear" w:color="auto" w:fill="auto"/>
            <w:vAlign w:val="center"/>
          </w:tcPr>
          <w:p w14:paraId="201F8D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vMerge w:val="continue"/>
            <w:shd w:val="clear" w:color="auto" w:fill="auto"/>
            <w:vAlign w:val="center"/>
          </w:tcPr>
          <w:p w14:paraId="7DDEC6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vMerge w:val="continue"/>
            <w:shd w:val="clear" w:color="auto" w:fill="auto"/>
            <w:vAlign w:val="center"/>
          </w:tcPr>
          <w:p w14:paraId="67E31B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34" w:type="dxa"/>
            <w:vMerge w:val="continue"/>
            <w:shd w:val="clear" w:color="auto" w:fill="auto"/>
            <w:vAlign w:val="center"/>
          </w:tcPr>
          <w:p w14:paraId="21BC970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</w:tr>
      <w:tr w14:paraId="599A30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24D376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00DC7B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6CB30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2E84EC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618F9F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0240CC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0886E5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200C41F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50BBE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3F24AC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7A5A9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DB5EE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CA91A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755949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7DA8A6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639D20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212341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7756E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56F61E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597473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1AFD42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715AAC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03E2E7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B5F03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31060C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7A251E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2BE9C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6E4B7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31932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1A4967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3D4072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307060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06709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250FAC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282174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5BC21A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4E8299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01FB2E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084D8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26D2EC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524A0E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65980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C4C19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9C62E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74CD90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0D315D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03CE6F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AFF6DD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302B5D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71CBDB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133CBC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325621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2C21ED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81659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1878E2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8E98D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58497D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D7128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ACD9F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6BAFEA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282086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4C7E33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15243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27105D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33B8AA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080890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10A537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24C41B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110637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27713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53F38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C77BA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E1AD3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0B4738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6E0CA3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25E4CE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2D5FD5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520AC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1DF746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74A07A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32C5DAF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346782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1A133F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45ED2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2E5A2E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A52E1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87919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830D2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7202E4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14F168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7D16CF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7A4B79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F05BA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0BE703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02E82F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7E8CBA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744E7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592048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AB852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6E2C09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5FBC33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2CB3C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3EB4D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794F58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1A3F8F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4DDE3D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01DD26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7D065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220087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3676D8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0CB00B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61D06E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34EE3C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DD059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643F0C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55055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BFBCE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A5E25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AF094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1DC16C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07A8FE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579C07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47194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7DB7E2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2573CF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1C86C1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18B414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1ABF87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555E3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3398DF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22406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5FB88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CBF4A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1B38C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29F82E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1D1FCA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2B2716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8BBEC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27C1C4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3931CB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3D300B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079FB6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0B9E46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3751C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10DBB0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30FF6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75E44B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6ADC4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9810C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17A57C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686405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45D58E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3F13C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36ECEC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08A30E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243E94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7C79F5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126A81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EF16C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76048C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C16CD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81E4D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B53CA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3D4BEA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24392F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1DAE92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79AED6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4CD18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4F3AED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53671D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51F1E8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3970F7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4D0C1D0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DA89E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769779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E5F57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7ED84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24F5B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D070A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68CD94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20F4BA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42B89D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98639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55EF52F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4D8253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2927BD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5FC36F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3FABA9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8A5BC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08A762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542851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CFE3C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BEC32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4802C0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52295C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3374C2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55F120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0E75B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0417E8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70E93B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3193CC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7F8EFB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0A203C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8249A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18F14E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273C66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10B4BD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0A7AD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FB7B7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500609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421F10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6D121F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4139A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51643E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03BDB8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51A557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3F4196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28501A2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877A3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47659F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5C013F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574CE0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33AAEF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63F3F1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31CC8C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442F29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77E9B4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74BF3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2ADDE4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2015BA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4BB09C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05DE80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5D5F26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0A1345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77F9C6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73B4C5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0D11F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690FFB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2DBE2D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58E6F3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557" w:type="dxa"/>
            <w:shd w:val="clear" w:color="auto" w:fill="auto"/>
            <w:noWrap/>
            <w:vAlign w:val="center"/>
          </w:tcPr>
          <w:p w14:paraId="7DA77B0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2650" w:type="dxa"/>
            <w:shd w:val="clear" w:color="auto" w:fill="auto"/>
            <w:noWrap/>
            <w:vAlign w:val="center"/>
          </w:tcPr>
          <w:p w14:paraId="0C8080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04044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shd w:val="clear" w:color="auto" w:fill="auto"/>
            <w:noWrap/>
            <w:vAlign w:val="center"/>
          </w:tcPr>
          <w:p w14:paraId="02643C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50" w:type="dxa"/>
            <w:shd w:val="clear" w:color="auto" w:fill="auto"/>
            <w:noWrap/>
            <w:vAlign w:val="center"/>
          </w:tcPr>
          <w:p w14:paraId="2669EB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shd w:val="clear" w:color="auto" w:fill="auto"/>
            <w:noWrap/>
            <w:vAlign w:val="center"/>
          </w:tcPr>
          <w:p w14:paraId="76EDF2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483" w:type="dxa"/>
            <w:shd w:val="clear" w:color="auto" w:fill="auto"/>
            <w:noWrap/>
            <w:vAlign w:val="center"/>
          </w:tcPr>
          <w:p w14:paraId="782DCA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950" w:type="dxa"/>
            <w:shd w:val="clear" w:color="auto" w:fill="auto"/>
            <w:noWrap/>
            <w:vAlign w:val="center"/>
          </w:tcPr>
          <w:p w14:paraId="4FE864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90217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342" w:type="dxa"/>
            <w:shd w:val="clear" w:color="auto" w:fill="auto"/>
            <w:noWrap/>
            <w:vAlign w:val="center"/>
          </w:tcPr>
          <w:p w14:paraId="4042DB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05F0A2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7F1470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256" w:type="dxa"/>
            <w:shd w:val="clear" w:color="auto" w:fill="auto"/>
            <w:noWrap/>
            <w:vAlign w:val="center"/>
          </w:tcPr>
          <w:p w14:paraId="4214BE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  <w:tc>
          <w:tcPr>
            <w:tcW w:w="1434" w:type="dxa"/>
            <w:shd w:val="clear" w:color="auto" w:fill="auto"/>
            <w:noWrap/>
            <w:vAlign w:val="center"/>
          </w:tcPr>
          <w:p w14:paraId="56A1B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□是  □否</w:t>
            </w:r>
          </w:p>
        </w:tc>
      </w:tr>
      <w:tr w14:paraId="45A8A5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5" w:hRule="atLeast"/>
          <w:jc w:val="center"/>
        </w:trPr>
        <w:tc>
          <w:tcPr>
            <w:tcW w:w="20884" w:type="dxa"/>
            <w:gridSpan w:val="14"/>
            <w:shd w:val="clear" w:color="auto" w:fill="auto"/>
            <w:vAlign w:val="center"/>
          </w:tcPr>
          <w:p w14:paraId="1D2515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科技部门信用承诺：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按照要求，我们组织相关人员对以上企业认真进行了现场核查，现承诺如下：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1.现场核查情况与企业申报材料一致，未发现有弄虚作假行为或不符合申报要求等情况；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2.在现场核查过程中，严格遵守了省科技管理人员“十不准”有关规定，无审查不严等失信行为。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填报人：            </w:t>
            </w:r>
          </w:p>
          <w:p w14:paraId="4ED660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科技部门（盖章）：</w:t>
            </w:r>
          </w:p>
        </w:tc>
      </w:tr>
    </w:tbl>
    <w:p w14:paraId="6C6DA5A7">
      <w:pPr>
        <w:keepNext w:val="0"/>
        <w:keepLines w:val="0"/>
        <w:pageBreakBefore w:val="0"/>
        <w:widowControl w:val="0"/>
        <w:tabs>
          <w:tab w:val="left" w:pos="557"/>
          <w:tab w:val="left" w:pos="9706"/>
          <w:tab w:val="left" w:pos="10003"/>
          <w:tab w:val="left" w:pos="10300"/>
          <w:tab w:val="left" w:pos="10597"/>
          <w:tab w:val="left" w:pos="10894"/>
          <w:tab w:val="left" w:pos="12150"/>
          <w:tab w:val="left" w:pos="13170"/>
          <w:tab w:val="left" w:pos="14426"/>
          <w:tab w:val="left" w:pos="15682"/>
          <w:tab w:val="left" w:pos="16938"/>
          <w:tab w:val="left" w:pos="18194"/>
          <w:tab w:val="left" w:pos="1945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60" w:beforeLines="50" w:after="0" w:afterLines="0" w:line="32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注：除“企业地址与注册地是否一致”项外，其他项目选“否”的一律不得推荐上报。</w:t>
      </w:r>
    </w:p>
    <w:p w14:paraId="4C9730FE">
      <w:pP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snapToGrid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br w:type="page"/>
      </w:r>
      <w:bookmarkStart w:id="0" w:name="_GoBack"/>
      <w:bookmarkEnd w:id="0"/>
    </w:p>
    <w:p w14:paraId="6BC880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firstLine="640" w:firstLineChars="200"/>
        <w:jc w:val="both"/>
        <w:textAlignment w:val="auto"/>
        <w:rPr>
          <w:rFonts w:hint="eastAsia" w:ascii="仿宋_GB2312" w:eastAsia="仿宋_GB2312" w:cs="仿宋"/>
          <w:sz w:val="32"/>
          <w:szCs w:val="32"/>
          <w:lang w:val="en-US" w:eastAsia="zh-CN"/>
        </w:rPr>
      </w:pPr>
    </w:p>
    <w:sectPr>
      <w:footerReference r:id="rId3" w:type="default"/>
      <w:pgSz w:w="23811" w:h="16838" w:orient="landscape"/>
      <w:pgMar w:top="1474" w:right="1701" w:bottom="1474" w:left="1191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988D0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0"/>
  <w:bordersDoNotSurroundFooter w:val="0"/>
  <w:documentProtection w:edit="readOnly" w:enforcement="0"/>
  <w:defaultTabStop w:val="420"/>
  <w:drawingGridHorizontalSpacing w:val="105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2M3ZDBmYTliNTVkZWQyYmY4NjZlYzgyMGQ4ZDA0NzIifQ=="/>
  </w:docVars>
  <w:rsids>
    <w:rsidRoot w:val="00000000"/>
    <w:rsid w:val="041533AB"/>
    <w:rsid w:val="077D2DD8"/>
    <w:rsid w:val="0B996453"/>
    <w:rsid w:val="12A400E7"/>
    <w:rsid w:val="1DFF2AB5"/>
    <w:rsid w:val="2F023A5C"/>
    <w:rsid w:val="41572834"/>
    <w:rsid w:val="4A6E3AAD"/>
    <w:rsid w:val="52FD9A17"/>
    <w:rsid w:val="5316015D"/>
    <w:rsid w:val="58244F2D"/>
    <w:rsid w:val="68EC14C9"/>
    <w:rsid w:val="775FEA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Arial Unicode MS" w:hAnsi="Arial Unicode MS" w:eastAsia="Arial Unicode MS"/>
      <w:kern w:val="0"/>
      <w:sz w:val="24"/>
      <w:szCs w:val="24"/>
    </w:rPr>
  </w:style>
  <w:style w:type="table" w:styleId="10">
    <w:name w:val="Table Grid"/>
    <w:basedOn w:val="9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5100</Words>
  <Characters>5319</Characters>
  <Lines>1</Lines>
  <Paragraphs>0</Paragraphs>
  <TotalTime>5</TotalTime>
  <ScaleCrop>false</ScaleCrop>
  <LinksUpToDate>false</LinksUpToDate>
  <CharactersWithSpaces>5824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2022-04-25T02:22:00Z</dcterms:created>
  <dc:creator>菏如月</dc:creator>
  <cp:lastModifiedBy>张13903434843</cp:lastModifiedBy>
  <dcterms:modified xsi:type="dcterms:W3CDTF">2026-10-15T10:04:04Z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9EC00890D34F4EF6B698A359E0345EB5_13</vt:lpwstr>
  </property>
  <property fmtid="{D5CDD505-2E9C-101B-9397-08002B2CF9AE}" pid="4" name="commondata">
    <vt:lpwstr>eyJoZGlkIjoiYWVlMjdkZjYwZDhkZjc1NzhhOTdmNzExOTgwNWE4NDIifQ==</vt:lpwstr>
  </property>
  <property fmtid="{D5CDD505-2E9C-101B-9397-08002B2CF9AE}" pid="5" name="KSOTemplateDocerSaveRecord">
    <vt:lpwstr>eyJoZGlkIjoiNDk3YWE5M2IxMTdiMmNhZDljYTE2Yjc0NzFjNWI3N2YiLCJ1c2VySWQiOiIyOTM3Mzc0MTEifQ==</vt:lpwstr>
  </property>
</Properties>
</file>